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6F98C7" w14:textId="77777777" w:rsidR="00F16105" w:rsidRDefault="00F16105">
      <w:pPr>
        <w:pStyle w:val="Header"/>
        <w:tabs>
          <w:tab w:val="clear" w:pos="4320"/>
          <w:tab w:val="clear" w:pos="8640"/>
        </w:tabs>
      </w:pPr>
    </w:p>
    <w:p w14:paraId="5944D43F" w14:textId="77777777" w:rsidR="00F16105" w:rsidRDefault="00F16105"/>
    <w:p w14:paraId="408F5971" w14:textId="77777777" w:rsidR="00F16105" w:rsidRDefault="00F16105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F16105" w14:paraId="0D63CED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566714BF" w14:textId="77777777" w:rsidR="00F16105" w:rsidRDefault="00F16105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14:paraId="4B93D547" w14:textId="77777777" w:rsidR="00F16105" w:rsidRDefault="00F16105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14:paraId="0169E23C" w14:textId="77777777" w:rsidR="00F16105" w:rsidRDefault="00F16105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5618B851" w14:textId="77777777" w:rsidR="00F16105" w:rsidRDefault="00F16105">
            <w:pPr>
              <w:rPr>
                <w:b/>
                <w:color w:val="FFFFFF"/>
              </w:rPr>
            </w:pPr>
          </w:p>
        </w:tc>
      </w:tr>
      <w:tr w:rsidR="00F16105" w14:paraId="6F67725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90239F6" w14:textId="6AAC76AD" w:rsidR="00F16105" w:rsidRDefault="00F16105">
            <w:r>
              <w:t>3T'S LEISURE LIMITED T/A</w:t>
            </w:r>
          </w:p>
        </w:tc>
        <w:tc>
          <w:tcPr>
            <w:tcW w:w="4320" w:type="dxa"/>
          </w:tcPr>
          <w:p w14:paraId="75766CE1" w14:textId="5B74DF96" w:rsidR="00F16105" w:rsidRDefault="00F16105">
            <w:r>
              <w:t>3T'S LEISURE LIMITED T/A</w:t>
            </w:r>
          </w:p>
        </w:tc>
        <w:tc>
          <w:tcPr>
            <w:tcW w:w="2430" w:type="dxa"/>
          </w:tcPr>
          <w:p w14:paraId="5B3BDDC3" w14:textId="77777777" w:rsidR="00F16105" w:rsidRDefault="00F16105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22B75C95" w14:textId="30230EA7" w:rsidR="00F16105" w:rsidRDefault="00F16105">
            <w:r>
              <w:t>1575681</w:t>
            </w:r>
          </w:p>
        </w:tc>
      </w:tr>
      <w:tr w:rsidR="00F16105" w14:paraId="0A2A183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E99F52D" w14:textId="33F38270" w:rsidR="00F16105" w:rsidRDefault="00F16105">
            <w:r>
              <w:t>THE SOUTH WEST CARAVAN CENTRE</w:t>
            </w:r>
          </w:p>
        </w:tc>
        <w:tc>
          <w:tcPr>
            <w:tcW w:w="4320" w:type="dxa"/>
          </w:tcPr>
          <w:p w14:paraId="235FB882" w14:textId="6775973C" w:rsidR="00F16105" w:rsidRDefault="00F16105">
            <w:r>
              <w:t>THE AIRFIELD</w:t>
            </w:r>
          </w:p>
        </w:tc>
        <w:tc>
          <w:tcPr>
            <w:tcW w:w="2430" w:type="dxa"/>
          </w:tcPr>
          <w:p w14:paraId="2A362221" w14:textId="77777777" w:rsidR="00F16105" w:rsidRDefault="00F16105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14:paraId="79C809BA" w14:textId="66C11262" w:rsidR="00F16105" w:rsidRDefault="00F16105">
            <w:r>
              <w:t>21/10/24</w:t>
            </w:r>
          </w:p>
        </w:tc>
      </w:tr>
      <w:tr w:rsidR="00F16105" w14:paraId="017A576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BEEA768" w14:textId="320A9411" w:rsidR="00F16105" w:rsidRDefault="00F16105">
            <w:r>
              <w:t>THE AIRFIELD</w:t>
            </w:r>
          </w:p>
        </w:tc>
        <w:tc>
          <w:tcPr>
            <w:tcW w:w="4320" w:type="dxa"/>
          </w:tcPr>
          <w:p w14:paraId="5D98FC93" w14:textId="3C6783A1" w:rsidR="00F16105" w:rsidRDefault="00F16105">
            <w:r>
              <w:t>WINKLEIGH</w:t>
            </w:r>
          </w:p>
        </w:tc>
        <w:tc>
          <w:tcPr>
            <w:tcW w:w="2430" w:type="dxa"/>
          </w:tcPr>
          <w:p w14:paraId="511E6B4B" w14:textId="77777777" w:rsidR="00F16105" w:rsidRDefault="00F16105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14:paraId="1706F890" w14:textId="08C9AA67" w:rsidR="00F16105" w:rsidRDefault="00F16105">
            <w:r>
              <w:t>16/12/24</w:t>
            </w:r>
          </w:p>
        </w:tc>
      </w:tr>
      <w:tr w:rsidR="00F16105" w14:paraId="3AA315D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D77A88A" w14:textId="3E0750FD" w:rsidR="00F16105" w:rsidRDefault="00F16105">
            <w:r>
              <w:t>WINKLEIGH</w:t>
            </w:r>
          </w:p>
        </w:tc>
        <w:tc>
          <w:tcPr>
            <w:tcW w:w="4320" w:type="dxa"/>
          </w:tcPr>
          <w:p w14:paraId="028990BA" w14:textId="4D8E531D" w:rsidR="00F16105" w:rsidRDefault="00F16105">
            <w:r>
              <w:t>DEVON</w:t>
            </w:r>
          </w:p>
        </w:tc>
        <w:tc>
          <w:tcPr>
            <w:tcW w:w="2430" w:type="dxa"/>
          </w:tcPr>
          <w:p w14:paraId="7281DF4C" w14:textId="77777777" w:rsidR="00F16105" w:rsidRDefault="00F16105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14:paraId="7B605B7F" w14:textId="63CF3DE8" w:rsidR="00F16105" w:rsidRDefault="00F16105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153436</w:t>
            </w:r>
          </w:p>
        </w:tc>
      </w:tr>
      <w:tr w:rsidR="00F16105" w14:paraId="3E4211C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D89B8F1" w14:textId="6F692CB9" w:rsidR="00F16105" w:rsidRDefault="00F16105">
            <w:r>
              <w:t>DEVON</w:t>
            </w:r>
          </w:p>
        </w:tc>
        <w:tc>
          <w:tcPr>
            <w:tcW w:w="4320" w:type="dxa"/>
          </w:tcPr>
          <w:p w14:paraId="4788B53D" w14:textId="73CFB888" w:rsidR="00F16105" w:rsidRDefault="00F16105">
            <w:r>
              <w:t xml:space="preserve"> </w:t>
            </w:r>
          </w:p>
        </w:tc>
        <w:tc>
          <w:tcPr>
            <w:tcW w:w="2430" w:type="dxa"/>
          </w:tcPr>
          <w:p w14:paraId="629DCE22" w14:textId="77777777" w:rsidR="00F16105" w:rsidRDefault="00F16105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5AF9DA8C" w14:textId="77777777" w:rsidR="00F16105" w:rsidRDefault="00F16105">
            <w:pPr>
              <w:rPr>
                <w:rFonts w:ascii="Arial Narrow" w:hAnsi="Arial Narrow"/>
              </w:rPr>
            </w:pPr>
          </w:p>
        </w:tc>
      </w:tr>
      <w:tr w:rsidR="00F16105" w14:paraId="59304AF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7B13F90" w14:textId="7A38573F" w:rsidR="00F16105" w:rsidRDefault="00F16105">
            <w:r>
              <w:t xml:space="preserve"> </w:t>
            </w:r>
          </w:p>
        </w:tc>
        <w:tc>
          <w:tcPr>
            <w:tcW w:w="4320" w:type="dxa"/>
          </w:tcPr>
          <w:p w14:paraId="35E02E3C" w14:textId="3F9CC9C9" w:rsidR="00F16105" w:rsidRDefault="00F16105">
            <w:r>
              <w:t xml:space="preserve"> </w:t>
            </w:r>
          </w:p>
        </w:tc>
        <w:tc>
          <w:tcPr>
            <w:tcW w:w="2430" w:type="dxa"/>
          </w:tcPr>
          <w:p w14:paraId="745A931A" w14:textId="77777777" w:rsidR="00F16105" w:rsidRDefault="00F16105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51CA4E72" w14:textId="77777777" w:rsidR="00F16105" w:rsidRDefault="00F16105">
            <w:pPr>
              <w:rPr>
                <w:rFonts w:ascii="Arial Narrow" w:hAnsi="Arial Narrow"/>
              </w:rPr>
            </w:pPr>
          </w:p>
        </w:tc>
      </w:tr>
      <w:tr w:rsidR="00F16105" w14:paraId="7371AB1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CB81675" w14:textId="03581B43" w:rsidR="00F16105" w:rsidRDefault="00F16105">
            <w:r>
              <w:t>EX19 8DW</w:t>
            </w:r>
          </w:p>
        </w:tc>
        <w:tc>
          <w:tcPr>
            <w:tcW w:w="4320" w:type="dxa"/>
          </w:tcPr>
          <w:p w14:paraId="2D42599A" w14:textId="24ACF32F" w:rsidR="00F16105" w:rsidRDefault="00F16105">
            <w:r>
              <w:t>EX19 8DW</w:t>
            </w:r>
          </w:p>
        </w:tc>
        <w:tc>
          <w:tcPr>
            <w:tcW w:w="2430" w:type="dxa"/>
          </w:tcPr>
          <w:p w14:paraId="65742D47" w14:textId="77777777" w:rsidR="00F16105" w:rsidRDefault="00F16105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34F9EFCF" w14:textId="77777777" w:rsidR="00F16105" w:rsidRDefault="00F16105">
            <w:pPr>
              <w:rPr>
                <w:rFonts w:ascii="Arial Narrow" w:hAnsi="Arial Narrow"/>
              </w:rPr>
            </w:pPr>
          </w:p>
        </w:tc>
      </w:tr>
    </w:tbl>
    <w:p w14:paraId="6ABCA754" w14:textId="77777777" w:rsidR="00F16105" w:rsidRDefault="00F16105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F16105" w14:paraId="7AF5E29D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shd w:val="solid" w:color="000000" w:fill="FFFFFF"/>
          </w:tcPr>
          <w:p w14:paraId="626C40F8" w14:textId="77777777" w:rsidR="00F16105" w:rsidRDefault="00F16105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14:paraId="6E0542CE" w14:textId="77777777" w:rsidR="00F16105" w:rsidRDefault="00F16105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14:paraId="5AE0DB6F" w14:textId="77777777" w:rsidR="00F16105" w:rsidRDefault="00F16105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14:paraId="7F4F223D" w14:textId="77777777" w:rsidR="00F16105" w:rsidRDefault="00F16105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19E1741A" w14:textId="77777777" w:rsidR="00F16105" w:rsidRDefault="00F1610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14:paraId="792FB952" w14:textId="77777777" w:rsidR="00F16105" w:rsidRDefault="00F1610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14:paraId="36E5819D" w14:textId="77777777" w:rsidR="00F16105" w:rsidRDefault="00F1610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1DAA4392" w14:textId="77777777" w:rsidR="00F16105" w:rsidRDefault="00F1610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27EF0238" w14:textId="77777777" w:rsidR="00F16105" w:rsidRDefault="00F1610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1734F171" w14:textId="77777777" w:rsidR="00F16105" w:rsidRDefault="00F1610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651F4062" w14:textId="77777777" w:rsidR="00F16105" w:rsidRDefault="00F1610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46039A45" w14:textId="77777777" w:rsidR="00F16105" w:rsidRDefault="00F16105"/>
    <w:p w14:paraId="2B965726" w14:textId="77777777" w:rsidR="00F16105" w:rsidRDefault="00F16105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F16105" w14:paraId="60DFA0E5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416274CE" w14:textId="087A5337" w:rsidR="00F16105" w:rsidRDefault="00F16105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22CUR0008.FSD.2</w:t>
            </w:r>
          </w:p>
        </w:tc>
        <w:tc>
          <w:tcPr>
            <w:tcW w:w="4536" w:type="dxa"/>
            <w:noWrap/>
            <w:vAlign w:val="bottom"/>
          </w:tcPr>
          <w:p w14:paraId="7927D434" w14:textId="70BE1E97" w:rsidR="00F16105" w:rsidRDefault="00F16105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LARGE BALL FINAL 28MM SATIN SILVER</w:t>
            </w:r>
          </w:p>
        </w:tc>
        <w:tc>
          <w:tcPr>
            <w:tcW w:w="283" w:type="dxa"/>
            <w:noWrap/>
            <w:vAlign w:val="bottom"/>
          </w:tcPr>
          <w:p w14:paraId="0804D923" w14:textId="77777777" w:rsidR="00F16105" w:rsidRDefault="00F16105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3D0ACC23" w14:textId="77777777" w:rsidR="00F16105" w:rsidRDefault="00F16105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62462BEF" w14:textId="004D0A80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39106C22" w14:textId="41E6D832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461114F1" w14:textId="77777777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185D2B0F" w14:textId="49892FEC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7.000</w:t>
            </w:r>
          </w:p>
        </w:tc>
        <w:tc>
          <w:tcPr>
            <w:tcW w:w="1080" w:type="dxa"/>
            <w:noWrap/>
            <w:vAlign w:val="bottom"/>
          </w:tcPr>
          <w:p w14:paraId="49499931" w14:textId="3C55F740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1.75</w:t>
            </w:r>
          </w:p>
        </w:tc>
        <w:tc>
          <w:tcPr>
            <w:tcW w:w="1080" w:type="dxa"/>
            <w:noWrap/>
            <w:vAlign w:val="bottom"/>
          </w:tcPr>
          <w:p w14:paraId="2786D63A" w14:textId="682D50A3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1.05</w:t>
            </w:r>
          </w:p>
        </w:tc>
        <w:tc>
          <w:tcPr>
            <w:tcW w:w="1440" w:type="dxa"/>
            <w:noWrap/>
            <w:vAlign w:val="bottom"/>
          </w:tcPr>
          <w:p w14:paraId="7AD53859" w14:textId="70F5582D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6.30</w:t>
            </w:r>
          </w:p>
        </w:tc>
      </w:tr>
      <w:tr w:rsidR="00F16105" w14:paraId="6BD4736E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1B6712C0" w14:textId="20ADA4A2" w:rsidR="00F16105" w:rsidRDefault="00F16105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17TSM0081.3050</w:t>
            </w:r>
          </w:p>
        </w:tc>
        <w:tc>
          <w:tcPr>
            <w:tcW w:w="4536" w:type="dxa"/>
            <w:noWrap/>
            <w:vAlign w:val="bottom"/>
          </w:tcPr>
          <w:p w14:paraId="5C470CBD" w14:textId="2E46F913" w:rsidR="00F16105" w:rsidRDefault="00F16105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LDF/WRAP: 25X9 NATURAL HALIFAX</w:t>
            </w:r>
          </w:p>
        </w:tc>
        <w:tc>
          <w:tcPr>
            <w:tcW w:w="283" w:type="dxa"/>
            <w:noWrap/>
            <w:vAlign w:val="bottom"/>
          </w:tcPr>
          <w:p w14:paraId="2CC0A952" w14:textId="77777777" w:rsidR="00F16105" w:rsidRDefault="00F16105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762C6F86" w14:textId="77777777" w:rsidR="00F16105" w:rsidRDefault="00F16105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21BF657D" w14:textId="42008D6F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2.00</w:t>
            </w:r>
          </w:p>
        </w:tc>
        <w:tc>
          <w:tcPr>
            <w:tcW w:w="851" w:type="dxa"/>
            <w:noWrap/>
            <w:vAlign w:val="bottom"/>
          </w:tcPr>
          <w:p w14:paraId="46A51EFD" w14:textId="44624ACA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0.00</w:t>
            </w:r>
          </w:p>
        </w:tc>
        <w:tc>
          <w:tcPr>
            <w:tcW w:w="301" w:type="dxa"/>
            <w:noWrap/>
            <w:vAlign w:val="bottom"/>
          </w:tcPr>
          <w:p w14:paraId="47A29AB0" w14:textId="77777777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4415366B" w14:textId="58ABF36E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10.000</w:t>
            </w:r>
          </w:p>
        </w:tc>
        <w:tc>
          <w:tcPr>
            <w:tcW w:w="1080" w:type="dxa"/>
            <w:noWrap/>
            <w:vAlign w:val="bottom"/>
          </w:tcPr>
          <w:p w14:paraId="7CD57099" w14:textId="2E1F330B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5.00</w:t>
            </w:r>
          </w:p>
        </w:tc>
        <w:tc>
          <w:tcPr>
            <w:tcW w:w="1080" w:type="dxa"/>
            <w:noWrap/>
            <w:vAlign w:val="bottom"/>
          </w:tcPr>
          <w:p w14:paraId="234D9399" w14:textId="5F0CF878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3.00</w:t>
            </w:r>
          </w:p>
        </w:tc>
        <w:tc>
          <w:tcPr>
            <w:tcW w:w="1440" w:type="dxa"/>
            <w:noWrap/>
            <w:vAlign w:val="bottom"/>
          </w:tcPr>
          <w:p w14:paraId="72240B5A" w14:textId="47ADF08B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18.00</w:t>
            </w:r>
          </w:p>
        </w:tc>
      </w:tr>
    </w:tbl>
    <w:p w14:paraId="48588A11" w14:textId="77777777" w:rsidR="00F16105" w:rsidRDefault="00F16105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07B58399" w14:textId="77777777" w:rsidR="00F16105" w:rsidRDefault="00F16105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59863AC1" w14:textId="77777777" w:rsidR="00F16105" w:rsidRDefault="00F16105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</w:p>
    <w:p w14:paraId="0D88E478" w14:textId="77777777" w:rsidR="00F16105" w:rsidRDefault="00F16105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8640"/>
        <w:gridCol w:w="1260"/>
        <w:gridCol w:w="2160"/>
        <w:gridCol w:w="1440"/>
      </w:tblGrid>
      <w:tr w:rsidR="00F16105" w14:paraId="061F8A05" w14:textId="77777777">
        <w:tblPrEx>
          <w:tblCellMar>
            <w:top w:w="0" w:type="dxa"/>
            <w:bottom w:w="0" w:type="dxa"/>
          </w:tblCellMar>
        </w:tblPrEx>
        <w:tc>
          <w:tcPr>
            <w:tcW w:w="8640" w:type="dxa"/>
            <w:vAlign w:val="center"/>
          </w:tcPr>
          <w:p w14:paraId="19F3B8DF" w14:textId="7B1FA202" w:rsidR="00F16105" w:rsidRDefault="00F16105">
            <w:pPr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>FREIGHT CHARGE</w:t>
            </w:r>
          </w:p>
        </w:tc>
        <w:tc>
          <w:tcPr>
            <w:tcW w:w="1260" w:type="dxa"/>
            <w:vAlign w:val="center"/>
          </w:tcPr>
          <w:p w14:paraId="3607FE95" w14:textId="4AB9F254" w:rsidR="00F16105" w:rsidRDefault="00F16105">
            <w:pPr>
              <w:jc w:val="center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25.00</w:t>
            </w:r>
          </w:p>
        </w:tc>
        <w:tc>
          <w:tcPr>
            <w:tcW w:w="2160" w:type="dxa"/>
            <w:vAlign w:val="center"/>
          </w:tcPr>
          <w:p w14:paraId="6BBE5D1D" w14:textId="3EA663F1" w:rsidR="00F16105" w:rsidRDefault="00F16105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 5.00</w:t>
            </w:r>
          </w:p>
        </w:tc>
        <w:tc>
          <w:tcPr>
            <w:tcW w:w="1440" w:type="dxa"/>
            <w:vAlign w:val="center"/>
          </w:tcPr>
          <w:p w14:paraId="01070A37" w14:textId="25D15DEC" w:rsidR="00F16105" w:rsidRDefault="00F16105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30.00</w:t>
            </w:r>
          </w:p>
        </w:tc>
      </w:tr>
    </w:tbl>
    <w:p w14:paraId="4982BD15" w14:textId="77777777" w:rsidR="00F16105" w:rsidRDefault="00F16105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F16105" w14:paraId="67A5A732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56D94129" w14:textId="402EE8C1" w:rsidR="00F16105" w:rsidRDefault="00F16105">
            <w:r>
              <w:t>PO Reference Quot-4011</w:t>
            </w:r>
          </w:p>
        </w:tc>
      </w:tr>
    </w:tbl>
    <w:p w14:paraId="4BD1CEA3" w14:textId="77777777" w:rsidR="00F16105" w:rsidRDefault="00F16105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F16105" w14:paraId="1030396B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735396B1" w14:textId="0FC8D07B" w:rsidR="00F16105" w:rsidRDefault="00F16105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22CLA0008</w:t>
            </w:r>
          </w:p>
        </w:tc>
        <w:tc>
          <w:tcPr>
            <w:tcW w:w="4536" w:type="dxa"/>
            <w:noWrap/>
            <w:vAlign w:val="bottom"/>
          </w:tcPr>
          <w:p w14:paraId="68C8F956" w14:textId="6BF9F16F" w:rsidR="00F16105" w:rsidRDefault="00F16105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CLADDING FREEFOAM CHATEAUX GREY</w:t>
            </w:r>
          </w:p>
        </w:tc>
        <w:tc>
          <w:tcPr>
            <w:tcW w:w="283" w:type="dxa"/>
            <w:noWrap/>
            <w:vAlign w:val="bottom"/>
          </w:tcPr>
          <w:p w14:paraId="01124DF5" w14:textId="77777777" w:rsidR="00F16105" w:rsidRDefault="00F16105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36457131" w14:textId="77777777" w:rsidR="00F16105" w:rsidRDefault="00F16105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21143FB1" w14:textId="74C66646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20DC34E8" w14:textId="2E0B48BE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3AE66653" w14:textId="77777777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33F040EA" w14:textId="4E54C279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80.000</w:t>
            </w:r>
          </w:p>
        </w:tc>
        <w:tc>
          <w:tcPr>
            <w:tcW w:w="1080" w:type="dxa"/>
            <w:noWrap/>
            <w:vAlign w:val="bottom"/>
          </w:tcPr>
          <w:p w14:paraId="22F724C8" w14:textId="62DC201B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20.00</w:t>
            </w:r>
          </w:p>
        </w:tc>
        <w:tc>
          <w:tcPr>
            <w:tcW w:w="1080" w:type="dxa"/>
            <w:noWrap/>
            <w:vAlign w:val="bottom"/>
          </w:tcPr>
          <w:p w14:paraId="7E4AC2FA" w14:textId="791FF068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12.00</w:t>
            </w:r>
          </w:p>
        </w:tc>
        <w:tc>
          <w:tcPr>
            <w:tcW w:w="1440" w:type="dxa"/>
            <w:noWrap/>
            <w:vAlign w:val="bottom"/>
          </w:tcPr>
          <w:p w14:paraId="1526E51D" w14:textId="70E2071F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72.00</w:t>
            </w:r>
          </w:p>
        </w:tc>
      </w:tr>
      <w:tr w:rsidR="00F16105" w14:paraId="0CF4AF4E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45D11B47" w14:textId="735DE2FE" w:rsidR="00F16105" w:rsidRDefault="00F16105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19IRN0007</w:t>
            </w:r>
          </w:p>
        </w:tc>
        <w:tc>
          <w:tcPr>
            <w:tcW w:w="4536" w:type="dxa"/>
            <w:noWrap/>
            <w:vAlign w:val="bottom"/>
          </w:tcPr>
          <w:p w14:paraId="0210576D" w14:textId="105AC193" w:rsidR="00F16105" w:rsidRDefault="00F16105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HINGE: SOFT CLOSE 105 DEG CLIP</w:t>
            </w:r>
          </w:p>
        </w:tc>
        <w:tc>
          <w:tcPr>
            <w:tcW w:w="283" w:type="dxa"/>
            <w:noWrap/>
            <w:vAlign w:val="bottom"/>
          </w:tcPr>
          <w:p w14:paraId="47F6A1E6" w14:textId="77777777" w:rsidR="00F16105" w:rsidRDefault="00F16105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5BADE253" w14:textId="77777777" w:rsidR="00F16105" w:rsidRDefault="00F16105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38D07EF7" w14:textId="7703CEF0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3.00</w:t>
            </w:r>
          </w:p>
        </w:tc>
        <w:tc>
          <w:tcPr>
            <w:tcW w:w="851" w:type="dxa"/>
            <w:noWrap/>
            <w:vAlign w:val="bottom"/>
          </w:tcPr>
          <w:p w14:paraId="31A3AA64" w14:textId="34883CBB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0.00</w:t>
            </w:r>
          </w:p>
        </w:tc>
        <w:tc>
          <w:tcPr>
            <w:tcW w:w="301" w:type="dxa"/>
            <w:noWrap/>
            <w:vAlign w:val="bottom"/>
          </w:tcPr>
          <w:p w14:paraId="6ECC7DF1" w14:textId="77777777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3608688F" w14:textId="1EF0D8AB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2.000</w:t>
            </w:r>
          </w:p>
        </w:tc>
        <w:tc>
          <w:tcPr>
            <w:tcW w:w="1080" w:type="dxa"/>
            <w:noWrap/>
            <w:vAlign w:val="bottom"/>
          </w:tcPr>
          <w:p w14:paraId="7B9FFFE6" w14:textId="6CAB4A77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1.50</w:t>
            </w:r>
          </w:p>
        </w:tc>
        <w:tc>
          <w:tcPr>
            <w:tcW w:w="1080" w:type="dxa"/>
            <w:noWrap/>
            <w:vAlign w:val="bottom"/>
          </w:tcPr>
          <w:p w14:paraId="44292579" w14:textId="047BACC4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0.90</w:t>
            </w:r>
          </w:p>
        </w:tc>
        <w:tc>
          <w:tcPr>
            <w:tcW w:w="1440" w:type="dxa"/>
            <w:noWrap/>
            <w:vAlign w:val="bottom"/>
          </w:tcPr>
          <w:p w14:paraId="798F63CD" w14:textId="5EE9B51C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5.40</w:t>
            </w:r>
          </w:p>
        </w:tc>
      </w:tr>
      <w:tr w:rsidR="00F16105" w14:paraId="3C3B7CE4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51A41D8C" w14:textId="30D3AD9F" w:rsidR="00F16105" w:rsidRDefault="00F16105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19IRN0010</w:t>
            </w:r>
          </w:p>
        </w:tc>
        <w:tc>
          <w:tcPr>
            <w:tcW w:w="4536" w:type="dxa"/>
            <w:noWrap/>
            <w:vAlign w:val="bottom"/>
          </w:tcPr>
          <w:p w14:paraId="200E5622" w14:textId="14A40693" w:rsidR="00F16105" w:rsidRDefault="00F16105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HINGE BASE: 4MM PLATE</w:t>
            </w:r>
          </w:p>
        </w:tc>
        <w:tc>
          <w:tcPr>
            <w:tcW w:w="283" w:type="dxa"/>
            <w:noWrap/>
            <w:vAlign w:val="bottom"/>
          </w:tcPr>
          <w:p w14:paraId="610B1AC2" w14:textId="77777777" w:rsidR="00F16105" w:rsidRDefault="00F16105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020E7E77" w14:textId="77777777" w:rsidR="00F16105" w:rsidRDefault="00F16105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0116439F" w14:textId="676ABCB7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3.00</w:t>
            </w:r>
          </w:p>
        </w:tc>
        <w:tc>
          <w:tcPr>
            <w:tcW w:w="851" w:type="dxa"/>
            <w:noWrap/>
            <w:vAlign w:val="bottom"/>
          </w:tcPr>
          <w:p w14:paraId="4E2CDA91" w14:textId="3B58702E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0.00</w:t>
            </w:r>
          </w:p>
        </w:tc>
        <w:tc>
          <w:tcPr>
            <w:tcW w:w="301" w:type="dxa"/>
            <w:noWrap/>
            <w:vAlign w:val="bottom"/>
          </w:tcPr>
          <w:p w14:paraId="29C9D92B" w14:textId="77777777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3F9D0DF4" w14:textId="51153ABE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1.000</w:t>
            </w:r>
          </w:p>
        </w:tc>
        <w:tc>
          <w:tcPr>
            <w:tcW w:w="1080" w:type="dxa"/>
            <w:noWrap/>
            <w:vAlign w:val="bottom"/>
          </w:tcPr>
          <w:p w14:paraId="072D207C" w14:textId="35C55060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0.75</w:t>
            </w:r>
          </w:p>
        </w:tc>
        <w:tc>
          <w:tcPr>
            <w:tcW w:w="1080" w:type="dxa"/>
            <w:noWrap/>
            <w:vAlign w:val="bottom"/>
          </w:tcPr>
          <w:p w14:paraId="6943FC87" w14:textId="0EEBC874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0.45</w:t>
            </w:r>
          </w:p>
        </w:tc>
        <w:tc>
          <w:tcPr>
            <w:tcW w:w="1440" w:type="dxa"/>
            <w:noWrap/>
            <w:vAlign w:val="bottom"/>
          </w:tcPr>
          <w:p w14:paraId="703BABD2" w14:textId="70878A95" w:rsidR="00F16105" w:rsidRDefault="00F1610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2.70</w:t>
            </w:r>
          </w:p>
        </w:tc>
      </w:tr>
    </w:tbl>
    <w:p w14:paraId="0B6CB3C2" w14:textId="77777777" w:rsidR="00F16105" w:rsidRDefault="00F16105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F16105" w14:paraId="4E62D6A5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6438E168" w14:textId="77777777" w:rsidR="00F16105" w:rsidRDefault="00F1610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752C3B01" w14:textId="77777777" w:rsidR="00F16105" w:rsidRDefault="00F1610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3CE0889B" w14:textId="77777777" w:rsidR="00F16105" w:rsidRDefault="00F1610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0CE563E0" w14:textId="77777777" w:rsidR="00F16105" w:rsidRDefault="00F1610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57353961" w14:textId="77777777" w:rsidR="00F16105" w:rsidRDefault="00F1610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2FE71023" w14:textId="77777777" w:rsidR="00F16105" w:rsidRDefault="00F1610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F16105" w14:paraId="3F2EA26F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40D1602B" w14:textId="63535EAF" w:rsidR="00F16105" w:rsidRDefault="00F1610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116.00</w:t>
            </w:r>
          </w:p>
        </w:tc>
        <w:tc>
          <w:tcPr>
            <w:tcW w:w="2160" w:type="dxa"/>
          </w:tcPr>
          <w:p w14:paraId="3B631E80" w14:textId="7334640F" w:rsidR="00F16105" w:rsidRDefault="00F1610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340" w:type="dxa"/>
          </w:tcPr>
          <w:p w14:paraId="6495D5E9" w14:textId="71E914DD" w:rsidR="00F16105" w:rsidRDefault="00F1610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633C3B70" w14:textId="3EFFF670" w:rsidR="00F16105" w:rsidRDefault="00F1610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29.00</w:t>
            </w:r>
          </w:p>
        </w:tc>
        <w:tc>
          <w:tcPr>
            <w:tcW w:w="2520" w:type="dxa"/>
          </w:tcPr>
          <w:p w14:paraId="18C111D4" w14:textId="520049D0" w:rsidR="00F16105" w:rsidRDefault="00F1610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22.40</w:t>
            </w:r>
          </w:p>
        </w:tc>
        <w:tc>
          <w:tcPr>
            <w:tcW w:w="1440" w:type="dxa"/>
          </w:tcPr>
          <w:p w14:paraId="41D5B933" w14:textId="12E2187D" w:rsidR="00F16105" w:rsidRDefault="00F1610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134.40</w:t>
            </w:r>
          </w:p>
        </w:tc>
      </w:tr>
    </w:tbl>
    <w:p w14:paraId="7B1A4C0B" w14:textId="77777777" w:rsidR="00F16105" w:rsidRDefault="00F16105">
      <w:pPr>
        <w:pStyle w:val="Header"/>
        <w:tabs>
          <w:tab w:val="clear" w:pos="4320"/>
          <w:tab w:val="clear" w:pos="8640"/>
        </w:tabs>
      </w:pPr>
      <w:r>
        <w:lastRenderedPageBreak/>
        <w:tab/>
      </w:r>
    </w:p>
    <w:p w14:paraId="29D43BA6" w14:textId="537244C3" w:rsidR="00F16105" w:rsidRPr="00F16105" w:rsidRDefault="00F16105" w:rsidP="00F16105"/>
    <w:sectPr w:rsidR="00F16105" w:rsidRPr="00F16105" w:rsidSect="00F16105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41B72C" w14:textId="77777777" w:rsidR="0054094F" w:rsidRDefault="0054094F">
      <w:r>
        <w:separator/>
      </w:r>
    </w:p>
  </w:endnote>
  <w:endnote w:type="continuationSeparator" w:id="0">
    <w:p w14:paraId="65440B0C" w14:textId="77777777" w:rsidR="0054094F" w:rsidRDefault="005409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525696" w14:textId="77777777" w:rsidR="0054094F" w:rsidRDefault="0054094F">
      <w:r>
        <w:separator/>
      </w:r>
    </w:p>
  </w:footnote>
  <w:footnote w:type="continuationSeparator" w:id="0">
    <w:p w14:paraId="15FAB383" w14:textId="77777777" w:rsidR="0054094F" w:rsidRDefault="005409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B79C23" w14:textId="77777777" w:rsidR="00000000" w:rsidRDefault="00000000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62EDB9EA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14:paraId="55021F9F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14:paraId="4D83F9E4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5B168594" w14:textId="77777777" w:rsidR="00000000" w:rsidRDefault="00000000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16105"/>
    <w:rsid w:val="0054094F"/>
    <w:rsid w:val="008D5BE2"/>
    <w:rsid w:val="00F161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96733F9"/>
  <w15:chartTrackingRefBased/>
  <w15:docId w15:val="{CB086CA1-E477-4F4C-B4E8-7BC2A281C8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P_LHOrderAck</Template>
  <TotalTime>1</TotalTime>
  <Pages>2</Pages>
  <Words>194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1303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2024-10-21T15:47:00Z</dcterms:created>
  <dcterms:modified xsi:type="dcterms:W3CDTF">2024-10-21T15:48:00Z</dcterms:modified>
</cp:coreProperties>
</file>